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B14B4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94B14B5" w14:textId="77777777" w:rsidR="00F90453" w:rsidRDefault="00B4530B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594B14B8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6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7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594B14BB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A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594B14BE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BC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36065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BD" w14:textId="6A630B33" w:rsidR="00222867" w:rsidRDefault="00D917A5" w:rsidP="006A14A3">
            <w:r>
              <w:rPr>
                <w:rFonts w:hint="cs"/>
                <w:rtl/>
              </w:rPr>
              <w:t>19.09.2021</w:t>
            </w:r>
          </w:p>
        </w:tc>
      </w:tr>
    </w:tbl>
    <w:p w14:paraId="594B14BF" w14:textId="77777777" w:rsidR="00332AFB" w:rsidRDefault="00B4530B" w:rsidP="00222867">
      <w:pPr>
        <w:rPr>
          <w:rtl/>
        </w:rPr>
      </w:pPr>
    </w:p>
    <w:p w14:paraId="594B14C0" w14:textId="77777777" w:rsidR="00222867" w:rsidRDefault="00B4530B" w:rsidP="00222867">
      <w:pPr>
        <w:rPr>
          <w:rtl/>
        </w:rPr>
      </w:pPr>
    </w:p>
    <w:p w14:paraId="594B14C1" w14:textId="77777777" w:rsidR="00222867" w:rsidRDefault="00B4530B" w:rsidP="00222867">
      <w:pPr>
        <w:rPr>
          <w:rtl/>
        </w:rPr>
      </w:pPr>
    </w:p>
    <w:p w14:paraId="594B14C2" w14:textId="77777777" w:rsidR="00222867" w:rsidRDefault="00B4530B" w:rsidP="00222867">
      <w:pPr>
        <w:rPr>
          <w:rtl/>
        </w:rPr>
      </w:pPr>
    </w:p>
    <w:p w14:paraId="594B14C3" w14:textId="77777777" w:rsidR="00222867" w:rsidRDefault="00B4530B" w:rsidP="00222867">
      <w:pPr>
        <w:rPr>
          <w:rtl/>
        </w:rPr>
      </w:pPr>
    </w:p>
    <w:p w14:paraId="594B14C4" w14:textId="77777777" w:rsidR="00222867" w:rsidRDefault="00B4530B" w:rsidP="00222867">
      <w:pPr>
        <w:rPr>
          <w:rtl/>
        </w:rPr>
      </w:pPr>
    </w:p>
    <w:p w14:paraId="594B14C5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94B14C6" w14:textId="77777777" w:rsidR="00222867" w:rsidRDefault="00B4530B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94B14C7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594B14C8" w14:textId="77777777" w:rsidR="00222867" w:rsidRPr="00AF57E9" w:rsidRDefault="00B4530B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94B14CA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4C9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594B14CF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594B14CB" w14:textId="77777777" w:rsidR="00C53D54" w:rsidRPr="00C25E6B" w:rsidRDefault="00C53D54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ניהול תחזוקה ושו"שים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המנוהלת בחוות השרתים המרכזית של המשרד. </w:t>
            </w:r>
          </w:p>
          <w:p w14:paraId="594B14CC" w14:textId="77777777" w:rsidR="00C53D54" w:rsidRPr="00C25E6B" w:rsidRDefault="00C53D54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ניהול תחזוקה, אירוח, ושו"שים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המנוהלת בשרתי אירוח, לצורך החצנה "לעולם". </w:t>
            </w:r>
          </w:p>
          <w:p w14:paraId="594B14CD" w14:textId="77777777" w:rsidR="00C53D54" w:rsidRPr="00C25E6B" w:rsidRDefault="00C53D54" w:rsidP="00C53D54">
            <w:pPr>
              <w:numPr>
                <w:ilvl w:val="0"/>
                <w:numId w:val="17"/>
              </w:num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ניהול תחזוקה ושו"שים במערכת 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>נמלה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Pr="00C25E6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מודול ניהול סקרים טלפוניים. </w:t>
            </w:r>
          </w:p>
          <w:p w14:paraId="594B14CE" w14:textId="482FA84B" w:rsidR="006401F5" w:rsidRPr="00C25E6B" w:rsidRDefault="006401F5" w:rsidP="00D917A5">
            <w:pPr>
              <w:pStyle w:val="af4"/>
              <w:spacing w:line="276" w:lineRule="auto"/>
              <w:ind w:left="360"/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</w:tr>
    </w:tbl>
    <w:p w14:paraId="594B14D0" w14:textId="77777777" w:rsidR="00222867" w:rsidRPr="00AF57E9" w:rsidRDefault="00B4530B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94B14D1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94B14D2" w14:textId="77777777" w:rsidR="00222867" w:rsidRPr="00AF57E9" w:rsidRDefault="00B4530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D3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94B14D4" w14:textId="77777777" w:rsidR="00222867" w:rsidRPr="00AF57E9" w:rsidRDefault="00B4530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94B14D9" w14:textId="77777777" w:rsidTr="00222867">
        <w:tc>
          <w:tcPr>
            <w:tcW w:w="3085" w:type="dxa"/>
            <w:hideMark/>
          </w:tcPr>
          <w:p w14:paraId="594B14D5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94B14D6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94B14D7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94B14D8" w14:textId="77777777" w:rsidR="00222867" w:rsidRPr="00AF57E9" w:rsidRDefault="00B4530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94B14DA" w14:textId="77777777" w:rsidR="00222867" w:rsidRPr="00AF57E9" w:rsidRDefault="00B4530B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53D54" w14:paraId="594B14DD" w14:textId="77777777" w:rsidTr="007C4A53">
        <w:tc>
          <w:tcPr>
            <w:tcW w:w="2675" w:type="dxa"/>
            <w:shd w:val="clear" w:color="auto" w:fill="E6E6E6"/>
            <w:hideMark/>
          </w:tcPr>
          <w:p w14:paraId="594B14DB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594B14DC" w14:textId="77777777" w:rsidR="00C53D54" w:rsidRPr="00336915" w:rsidRDefault="00C53D54" w:rsidP="00C53D5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</w:p>
        </w:tc>
      </w:tr>
      <w:tr w:rsidR="00C53D54" w14:paraId="594B14E1" w14:textId="77777777" w:rsidTr="007C4A53">
        <w:tc>
          <w:tcPr>
            <w:tcW w:w="2675" w:type="dxa"/>
            <w:shd w:val="clear" w:color="auto" w:fill="E6E6E6"/>
            <w:hideMark/>
          </w:tcPr>
          <w:p w14:paraId="594B14DE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94B14DF" w14:textId="77777777" w:rsidR="00C53D54" w:rsidRPr="00AF57E9" w:rsidRDefault="00C53D54" w:rsidP="00C53D5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594B14E0" w14:textId="77777777" w:rsidR="00C53D54" w:rsidRPr="0053500C" w:rsidRDefault="00C53D54" w:rsidP="00C53D54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4067B3">
              <w:rPr>
                <w:rFonts w:ascii="Arial" w:hAnsi="Arial"/>
                <w:b/>
                <w:sz w:val="22"/>
                <w:szCs w:val="22"/>
                <w:rtl/>
              </w:rPr>
              <w:t>513880211</w:t>
            </w:r>
          </w:p>
        </w:tc>
      </w:tr>
      <w:tr w:rsidR="007548B0" w14:paraId="594B14E5" w14:textId="77777777" w:rsidTr="007C4A53">
        <w:tc>
          <w:tcPr>
            <w:tcW w:w="2675" w:type="dxa"/>
            <w:shd w:val="clear" w:color="auto" w:fill="E6E6E6"/>
            <w:hideMark/>
          </w:tcPr>
          <w:p w14:paraId="594B14E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594B14E3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594B14E4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36065D" w14:paraId="594B14E8" w14:textId="77777777" w:rsidTr="007C4A53">
        <w:tc>
          <w:tcPr>
            <w:tcW w:w="2675" w:type="dxa"/>
            <w:shd w:val="clear" w:color="auto" w:fill="E6E6E6"/>
            <w:hideMark/>
          </w:tcPr>
          <w:p w14:paraId="594B14E6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594B14E7" w14:textId="2ADF2C3A" w:rsidR="0036065D" w:rsidRPr="00AF57E9" w:rsidRDefault="0036065D" w:rsidP="0036065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946D3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150,000 ₪ כולל מע"מ</w:t>
            </w:r>
          </w:p>
        </w:tc>
      </w:tr>
      <w:tr w:rsidR="0036065D" w14:paraId="594B14EB" w14:textId="77777777" w:rsidTr="007C4A53">
        <w:tc>
          <w:tcPr>
            <w:tcW w:w="2675" w:type="dxa"/>
            <w:shd w:val="clear" w:color="auto" w:fill="E6E6E6"/>
            <w:hideMark/>
          </w:tcPr>
          <w:p w14:paraId="594B14E9" w14:textId="77777777" w:rsidR="0036065D" w:rsidRPr="0018125B" w:rsidRDefault="0036065D" w:rsidP="0036065D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77B8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594B14EA" w14:textId="40BCCBA1" w:rsidR="0036065D" w:rsidRPr="0053500C" w:rsidRDefault="0036065D" w:rsidP="00D917A5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12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/20</w:t>
            </w:r>
            <w:r w:rsidR="00880CBD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D917A5"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31/12/20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D917A5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</w:p>
        </w:tc>
      </w:tr>
    </w:tbl>
    <w:p w14:paraId="594B14EC" w14:textId="77777777" w:rsidR="00222867" w:rsidRPr="00AF57E9" w:rsidRDefault="00B4530B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594B14ED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94B14EE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94B14EF" w14:textId="77777777" w:rsidR="00222867" w:rsidRPr="00AF57E9" w:rsidRDefault="00B4530B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94B14F0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594B14F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94B14F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94B14F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94B14F4" w14:textId="77777777" w:rsidR="00222867" w:rsidRPr="00AF57E9" w:rsidRDefault="00B4530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594B14F7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B14F5" w14:textId="77777777" w:rsidR="00C53D54" w:rsidRDefault="00C53D54" w:rsidP="00C53D54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מערכת "נמלה", המשמשת יחידות משרד שונות לניהול סקרים, מפותחת ומתוחזקת על ידי 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נמצאת בבעלותה של החברה, ולמשרד הבריאות זכויות שימוש בה. </w:t>
            </w:r>
          </w:p>
          <w:p w14:paraId="594B14F6" w14:textId="77777777" w:rsidR="00572407" w:rsidRPr="000346D8" w:rsidRDefault="00C53D54" w:rsidP="00C53D54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לנוכח מצב דברים בו קוד המקור</w:t>
            </w:r>
            <w:r w:rsidR="00534CC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והקניין הרוחני במערכת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שייך לחברת </w:t>
            </w:r>
            <w:r w:rsidRPr="00495CF0">
              <w:rPr>
                <w:rFonts w:ascii="Arial" w:hAnsi="Arial"/>
                <w:b/>
                <w:sz w:val="22"/>
                <w:szCs w:val="22"/>
                <w:rtl/>
              </w:rPr>
              <w:t>טופ סולושינס (ל.ה.ב.) בע"מ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, היא היחידה המסוגלת לתחזק ולבצע את המשימות אשר פורטו לעיל במערכת.</w:t>
            </w:r>
          </w:p>
        </w:tc>
      </w:tr>
    </w:tbl>
    <w:p w14:paraId="594B14F8" w14:textId="77777777" w:rsidR="00222867" w:rsidRPr="00534CCB" w:rsidRDefault="00B4530B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94B14F9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94B14FA" w14:textId="77777777" w:rsidR="00222867" w:rsidRPr="00AF57E9" w:rsidRDefault="00B4530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4B14FB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94B14F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C25E6B" w14:paraId="594B1502" w14:textId="77777777" w:rsidTr="0098429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D" w14:textId="0B04930E" w:rsidR="00C25E6B" w:rsidRPr="0053500C" w:rsidRDefault="00D917A5" w:rsidP="00656F9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טלי לוי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4FE" w14:textId="07C53745" w:rsidR="00C25E6B" w:rsidRPr="0053500C" w:rsidRDefault="00C25E6B" w:rsidP="00DD2E7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880CBD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הפרויקט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4FF" w14:textId="0B6AC59D" w:rsidR="00C25E6B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</w:p>
          <w:p w14:paraId="594B1500" w14:textId="2A78BA7D" w:rsidR="00C25E6B" w:rsidRDefault="00D917A5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7497296B" wp14:editId="19D380EE">
                  <wp:extent cx="1263015" cy="374499"/>
                  <wp:effectExtent l="0" t="0" r="0" b="698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101" cy="375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4B1501" w14:textId="77777777" w:rsidR="00C25E6B" w:rsidRPr="0053500C" w:rsidRDefault="00C25E6B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7548B0" w14:paraId="594B1506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4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94B1507" w14:textId="77777777" w:rsidR="00222867" w:rsidRDefault="00B4530B" w:rsidP="00222867">
      <w:pPr>
        <w:rPr>
          <w:rtl/>
        </w:rPr>
      </w:pPr>
    </w:p>
    <w:p w14:paraId="594B1508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594B1509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594B150D" w14:textId="77777777" w:rsidTr="006A14A3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A" w14:textId="7EB475A0" w:rsidR="00B07843" w:rsidRPr="0053500C" w:rsidRDefault="005532F6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150B" w14:textId="77777777" w:rsidR="00B07843" w:rsidRPr="0053500C" w:rsidRDefault="00B07843" w:rsidP="006A14A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150C" w14:textId="23858FFF" w:rsidR="00B07843" w:rsidRPr="00AF57E9" w:rsidRDefault="005532F6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55F1F982" wp14:editId="68AD372B">
                  <wp:extent cx="1361440" cy="409442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320" cy="420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14:paraId="594B1511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E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0F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94B1510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18125B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14:paraId="594B1512" w14:textId="77777777" w:rsidR="00572407" w:rsidRPr="00817FBA" w:rsidRDefault="00572407" w:rsidP="00572407">
      <w:bookmarkStart w:id="0" w:name="_GoBack"/>
      <w:bookmarkEnd w:id="0"/>
    </w:p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66F92" w14:textId="77777777" w:rsidR="00B4530B" w:rsidRDefault="00B4530B">
      <w:r>
        <w:separator/>
      </w:r>
    </w:p>
  </w:endnote>
  <w:endnote w:type="continuationSeparator" w:id="0">
    <w:p w14:paraId="7BF2EE7E" w14:textId="77777777" w:rsidR="00B4530B" w:rsidRDefault="00B45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94B153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94B153B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94B153D" w14:textId="0E29D22D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532F6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532F6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94B153E" w14:textId="77777777" w:rsidR="00354861" w:rsidRPr="0098529F" w:rsidRDefault="00B4530B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94B1544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40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1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42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4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594B1547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94B1545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94B154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94B1548" w14:textId="77777777" w:rsidR="00E678BB" w:rsidRPr="00354861" w:rsidRDefault="00B4530B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70A49" w14:textId="77777777" w:rsidR="00B4530B" w:rsidRDefault="00B4530B">
      <w:r>
        <w:separator/>
      </w:r>
    </w:p>
  </w:footnote>
  <w:footnote w:type="continuationSeparator" w:id="0">
    <w:p w14:paraId="573A7062" w14:textId="77777777" w:rsidR="00B4530B" w:rsidRDefault="00B45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94B151D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94B151B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94B151C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94B1524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94B151E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94B1549" wp14:editId="594B154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94B151F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594B1520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94B152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2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594B152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5" w14:textId="77777777" w:rsidR="009220EC" w:rsidRPr="00D84715" w:rsidRDefault="00B4530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6" w14:textId="77777777" w:rsidR="009220EC" w:rsidRDefault="00B4530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8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94B152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A" w14:textId="77777777" w:rsidR="003D6D13" w:rsidRPr="00D84715" w:rsidRDefault="00B4530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2B" w14:textId="77777777" w:rsidR="003D6D13" w:rsidRPr="00D84715" w:rsidRDefault="00B4530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2C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2D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94B1533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94B152F" w14:textId="77777777" w:rsidR="009220EC" w:rsidRPr="00D84715" w:rsidRDefault="00B4530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94B1530" w14:textId="77777777" w:rsidR="009220EC" w:rsidRPr="00D84715" w:rsidRDefault="00B4530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94B153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2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594B1539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4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94B1535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94B1536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94B1537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94B153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594B153A" w14:textId="77777777" w:rsidR="00E678BB" w:rsidRPr="00D84715" w:rsidRDefault="00B4530B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00D97"/>
    <w:multiLevelType w:val="hybridMultilevel"/>
    <w:tmpl w:val="4FB416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E0E7A"/>
    <w:multiLevelType w:val="multilevel"/>
    <w:tmpl w:val="0409001D"/>
    <w:numStyleLink w:val="SolelBulletList1"/>
  </w:abstractNum>
  <w:abstractNum w:abstractNumId="15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11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12"/>
  </w:num>
  <w:num w:numId="10">
    <w:abstractNumId w:val="15"/>
  </w:num>
  <w:num w:numId="11">
    <w:abstractNumId w:val="14"/>
  </w:num>
  <w:num w:numId="12">
    <w:abstractNumId w:val="8"/>
  </w:num>
  <w:num w:numId="13">
    <w:abstractNumId w:val="13"/>
  </w:num>
  <w:num w:numId="14">
    <w:abstractNumId w:val="2"/>
  </w:num>
  <w:num w:numId="15">
    <w:abstractNumId w:val="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46D8"/>
    <w:rsid w:val="000E75F5"/>
    <w:rsid w:val="0018125B"/>
    <w:rsid w:val="001B1929"/>
    <w:rsid w:val="001B27BD"/>
    <w:rsid w:val="002D5C29"/>
    <w:rsid w:val="00336CDD"/>
    <w:rsid w:val="0036065D"/>
    <w:rsid w:val="004A4352"/>
    <w:rsid w:val="004E0B2C"/>
    <w:rsid w:val="00514ED8"/>
    <w:rsid w:val="00534CCB"/>
    <w:rsid w:val="005532F6"/>
    <w:rsid w:val="00572407"/>
    <w:rsid w:val="005779DF"/>
    <w:rsid w:val="006401F5"/>
    <w:rsid w:val="00643FC1"/>
    <w:rsid w:val="00675430"/>
    <w:rsid w:val="006A14A3"/>
    <w:rsid w:val="006D6F6C"/>
    <w:rsid w:val="00727BFF"/>
    <w:rsid w:val="007548B0"/>
    <w:rsid w:val="007B41FD"/>
    <w:rsid w:val="007C4A53"/>
    <w:rsid w:val="00846A0E"/>
    <w:rsid w:val="00880CBD"/>
    <w:rsid w:val="00946D34"/>
    <w:rsid w:val="009532C5"/>
    <w:rsid w:val="00957A71"/>
    <w:rsid w:val="009B6B29"/>
    <w:rsid w:val="009F7FB7"/>
    <w:rsid w:val="00A662F8"/>
    <w:rsid w:val="00A77B8A"/>
    <w:rsid w:val="00A90EE3"/>
    <w:rsid w:val="00AE3478"/>
    <w:rsid w:val="00B07843"/>
    <w:rsid w:val="00B4530B"/>
    <w:rsid w:val="00B53C37"/>
    <w:rsid w:val="00B85624"/>
    <w:rsid w:val="00BC4C4D"/>
    <w:rsid w:val="00C25E6B"/>
    <w:rsid w:val="00C43315"/>
    <w:rsid w:val="00C53D54"/>
    <w:rsid w:val="00C70AF8"/>
    <w:rsid w:val="00D3448C"/>
    <w:rsid w:val="00D577F8"/>
    <w:rsid w:val="00D917A5"/>
    <w:rsid w:val="00DD2E73"/>
    <w:rsid w:val="00E42B1C"/>
    <w:rsid w:val="00E630D4"/>
    <w:rsid w:val="00E8203D"/>
    <w:rsid w:val="00F15B21"/>
    <w:rsid w:val="00F4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B14B4"/>
  <w15:docId w15:val="{33C5656C-7E4F-4EA6-ABDB-4CA7A087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104943818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2018-10-15T07:43:12+00:00</SDDocDate>
    <elnewpapaerdate xmlns="276fb107-33e2-4c3f-bae8-9cd5efb2baae" xsi:nil="true"/>
    <SDHebDate xmlns="276fb107-33e2-4c3f-bae8-9cd5efb2baae">ו' בחשון,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2.xml><?xml version="1.0" encoding="utf-8"?>
<ds:datastoreItem xmlns:ds="http://schemas.openxmlformats.org/officeDocument/2006/customXml" ds:itemID="{98A99362-BFA8-42CE-9EF7-2007124F7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094662-20D2-4DD2-8B58-6C5CB7E4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391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נמלה 2019 (2).docx.</vt:lpstr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נמלה 2019 (2).docx.</dc:title>
  <dc:creator>Marina Paz</dc:creator>
  <cp:lastModifiedBy>אתי מלאייב</cp:lastModifiedBy>
  <cp:revision>2</cp:revision>
  <cp:lastPrinted>2018-09-13T09:22:00Z</cp:lastPrinted>
  <dcterms:created xsi:type="dcterms:W3CDTF">2021-10-05T12:23:00Z</dcterms:created>
  <dcterms:modified xsi:type="dcterms:W3CDTF">2021-10-05T12:23:00Z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